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4A4" w:rsidRPr="00FC419D" w:rsidRDefault="002664A4">
      <w:pPr>
        <w:rPr>
          <w:caps/>
          <w:color w:val="FFFFFF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7.85pt;margin-top:477.15pt;width:99pt;height:1in;z-index:251661824;mso-wrap-style:none" stroked="f">
            <v:textbox style="mso-next-textbox:#_x0000_s1026;mso-fit-shape-to-text:t">
              <w:txbxContent>
                <w:p w:rsidR="002664A4" w:rsidRDefault="002664A4">
                  <w:r w:rsidRPr="00327C11">
                    <w:rPr>
                      <w:szCs w:val="2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84pt;height:29.25pt">
                        <v:imagedata r:id="rId4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9" o:spid="_x0000_s1027" type="#_x0000_t202" style="position:absolute;margin-left:117pt;margin-top:459pt;width:86.15pt;height:17.8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" filled="f" stroked="f">
            <v:textbox style="mso-next-textbox:#Zone de texte 9">
              <w:txbxContent>
                <w:p w:rsidR="002664A4" w:rsidRPr="002E603F" w:rsidRDefault="002664A4" w:rsidP="00850ECF">
                  <w:pPr>
                    <w:jc w:val="right"/>
                    <w:rPr>
                      <w:rFonts w:ascii="Arial" w:hAnsi="Arial"/>
                    </w:rPr>
                  </w:pPr>
                  <w:r>
                    <w:rPr>
                      <w:rFonts w:ascii="Arial" w:hAnsi="Arial" w:cs="Fengardo"/>
                      <w:color w:val="202E47"/>
                      <w:sz w:val="16"/>
                      <w:szCs w:val="16"/>
                    </w:rPr>
                    <w:t>A</w:t>
                  </w:r>
                  <w:r w:rsidRPr="002E603F">
                    <w:rPr>
                      <w:rFonts w:ascii="Arial" w:hAnsi="Arial" w:cs="Fengardo"/>
                      <w:color w:val="202E47"/>
                      <w:sz w:val="16"/>
                      <w:szCs w:val="16"/>
                    </w:rPr>
                    <w:t>vec le soutien de :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7" o:spid="_x0000_s1028" type="#_x0000_t202" style="position:absolute;margin-left:-27pt;margin-top:459pt;width:86.15pt;height:19.7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" filled="f" stroked="f">
            <v:textbox style="mso-next-textbox:#Zone de texte 7">
              <w:txbxContent>
                <w:p w:rsidR="002664A4" w:rsidRPr="002E603F" w:rsidRDefault="002664A4" w:rsidP="00850ECF">
                  <w:pPr>
                    <w:jc w:val="right"/>
                    <w:rPr>
                      <w:rFonts w:ascii="Arial" w:hAnsi="Arial"/>
                    </w:rPr>
                  </w:pPr>
                  <w:r w:rsidRPr="002E603F">
                    <w:rPr>
                      <w:rFonts w:ascii="Arial" w:hAnsi="Arial" w:cs="Fengardo"/>
                      <w:color w:val="202E47"/>
                      <w:sz w:val="16"/>
                      <w:szCs w:val="16"/>
                    </w:rPr>
                    <w:t>Organisé par :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3" o:spid="_x0000_s1029" type="#_x0000_t202" style="position:absolute;margin-left:68.25pt;margin-top:326.2pt;width:140.75pt;height:24.6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" filled="f" stroked="f">
            <v:textbox style="mso-next-textbox:#Zone de texte 3">
              <w:txbxContent>
                <w:p w:rsidR="002664A4" w:rsidRPr="002E603F" w:rsidRDefault="002664A4" w:rsidP="0010237E">
                  <w:pPr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 w:cs="Fengardo"/>
                      <w:b/>
                      <w:bCs/>
                      <w:color w:val="FFFFFF"/>
                      <w:sz w:val="38"/>
                      <w:szCs w:val="38"/>
                    </w:rPr>
                    <w:t>De ROMBAS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Image 15" o:spid="_x0000_s1030" type="#_x0000_t75" style="position:absolute;margin-left:193.2pt;margin-top:468.3pt;width:72.1pt;height:35.5pt;z-index:251651584;visibility:visible">
            <v:imagedata r:id="rId5" o:title=""/>
          </v:shape>
        </w:pict>
      </w:r>
      <w:r>
        <w:rPr>
          <w:noProof/>
        </w:rPr>
        <w:pict>
          <v:shape id="Image 8" o:spid="_x0000_s1031" type="#_x0000_t75" style="position:absolute;margin-left:0;margin-top:0;width:421.25pt;height:595.25pt;z-index:-251665920;visibility:visible;mso-position-horizontal:center;mso-position-vertical:center;mso-position-vertical-relative:page">
            <v:imagedata r:id="rId6" o:title=""/>
            <w10:wrap anchory="page"/>
            <w10:anchorlock/>
          </v:shape>
        </w:pict>
      </w:r>
      <w:r w:rsidRPr="00506061">
        <w:rPr>
          <w:caps/>
        </w:rPr>
        <w:br w:type="page"/>
      </w:r>
      <w:r w:rsidRPr="00FC419D">
        <w:rPr>
          <w:caps/>
          <w:color w:val="FFFFFF"/>
        </w:rPr>
        <w:t>ROMBAS</w:t>
      </w:r>
    </w:p>
    <w:p w:rsidR="002664A4" w:rsidRPr="00FC419D" w:rsidRDefault="002664A4">
      <w:pPr>
        <w:rPr>
          <w:caps/>
        </w:rPr>
      </w:pPr>
      <w:r>
        <w:rPr>
          <w:noProof/>
        </w:rPr>
        <w:pict>
          <v:shape id="_x0000_s1032" type="#_x0000_t202" style="position:absolute;margin-left:234pt;margin-top:453.95pt;width:1in;height:45pt;z-index:251662848" stroked="f">
            <v:textbox>
              <w:txbxContent>
                <w:p w:rsidR="002664A4" w:rsidRPr="008F17C0" w:rsidRDefault="002664A4">
                  <w:r>
                    <w:pict>
                      <v:shape id="_x0000_i1028" type="#_x0000_t75" style="width:51.75pt;height:28.5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63pt;margin-top:435.95pt;width:79.1pt;height:63pt;z-index:251663872" stroked="f">
            <v:textbox>
              <w:txbxContent>
                <w:p w:rsidR="002664A4" w:rsidRPr="008F17C0" w:rsidRDefault="002664A4">
                  <w:r>
                    <w:pict>
                      <v:shape id="_x0000_i1030" type="#_x0000_t75" style="width:52.5pt;height:51.75pt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22" o:spid="_x0000_s1034" type="#_x0000_t202" style="position:absolute;margin-left:-27pt;margin-top:408.95pt;width:108pt;height:43.1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" filled="f" stroked="f">
            <v:textbox style="mso-next-textbox:#Zone de texte 22">
              <w:txbxContent>
                <w:p w:rsidR="002664A4" w:rsidRDefault="002664A4" w:rsidP="00E92085">
                  <w:pPr>
                    <w:spacing w:line="276" w:lineRule="auto"/>
                    <w:rPr>
                      <w:rFonts w:ascii="Arial" w:hAnsi="Arial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>Maison du lien social</w:t>
                  </w:r>
                </w:p>
                <w:p w:rsidR="002664A4" w:rsidRPr="00C26088" w:rsidRDefault="002664A4" w:rsidP="00E92085">
                  <w:pPr>
                    <w:spacing w:line="276" w:lineRule="auto"/>
                    <w:rPr>
                      <w:rFonts w:ascii="Arial" w:hAnsi="Arial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>2a, rue Lyautey à ROMBAS</w:t>
                  </w:r>
                </w:p>
                <w:p w:rsidR="002664A4" w:rsidRPr="002E603F" w:rsidRDefault="002664A4" w:rsidP="00E92085">
                  <w:pPr>
                    <w:spacing w:line="276" w:lineRule="auto"/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:rsidR="002664A4" w:rsidRPr="002E603F" w:rsidRDefault="002664A4" w:rsidP="00E92085">
                  <w:pPr>
                    <w:spacing w:line="276" w:lineRule="auto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135pt;margin-top:417.95pt;width:87.45pt;height:90pt;z-index:251664896;mso-wrap-style:none" stroked="f">
            <v:textbox>
              <w:txbxContent>
                <w:p w:rsidR="002664A4" w:rsidRDefault="002664A4" w:rsidP="00AE67B5">
                  <w:hyperlink r:id="rId9" w:history="1">
                    <w:r w:rsidRPr="00327C11">
                      <w:rPr>
                        <w:color w:val="0000FF"/>
                      </w:rPr>
                      <w:pict>
                        <v:shape id="_x0000_i1032" type="#_x0000_t75" alt="Fondation de France" style="width:68.25pt;height:75pt" o:button="t">
                          <v:imagedata r:id="rId10" r:href="rId11"/>
                        </v:shape>
                      </w:pict>
                    </w:r>
                  </w:hyperlink>
                </w:p>
              </w:txbxContent>
            </v:textbox>
          </v:shape>
        </w:pict>
      </w:r>
      <w:r>
        <w:rPr>
          <w:noProof/>
        </w:rPr>
        <w:pict>
          <v:shape id="Zone de texte 1" o:spid="_x0000_s1036" type="#_x0000_t202" style="position:absolute;margin-left:108pt;margin-top:-77.05pt;width:214.05pt;height:81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" filled="f" stroked="f">
            <v:textbox style="mso-next-textbox:#Zone de texte 1">
              <w:txbxContent>
                <w:p w:rsidR="002664A4" w:rsidRPr="00C26088" w:rsidRDefault="002664A4" w:rsidP="0015607A">
                  <w:pPr>
                    <w:spacing w:line="276" w:lineRule="auto"/>
                    <w:jc w:val="center"/>
                    <w:rPr>
                      <w:rFonts w:ascii="Arial" w:hAnsi="Arial"/>
                      <w:color w:val="FFFFFF"/>
                      <w:sz w:val="28"/>
                      <w:szCs w:val="28"/>
                    </w:rPr>
                  </w:pPr>
                  <w:r w:rsidRPr="00C26088">
                    <w:rPr>
                      <w:rFonts w:ascii="Arial" w:hAnsi="Arial"/>
                      <w:color w:val="FFFFFF"/>
                      <w:sz w:val="28"/>
                      <w:szCs w:val="28"/>
                    </w:rPr>
                    <w:t xml:space="preserve">Nous vous donnons rendez-vous, un </w:t>
                  </w:r>
                  <w:r>
                    <w:rPr>
                      <w:rFonts w:ascii="Arial" w:hAnsi="Arial"/>
                      <w:color w:val="FFFFFF"/>
                      <w:sz w:val="28"/>
                      <w:szCs w:val="28"/>
                    </w:rPr>
                    <w:t>mardi par mois, de 14h30 à 16</w:t>
                  </w:r>
                  <w:r w:rsidRPr="00C26088">
                    <w:rPr>
                      <w:rFonts w:ascii="Arial" w:hAnsi="Arial"/>
                      <w:color w:val="FFFFFF"/>
                      <w:sz w:val="28"/>
                      <w:szCs w:val="28"/>
                    </w:rPr>
                    <w:t>h</w:t>
                  </w:r>
                  <w:r>
                    <w:rPr>
                      <w:rFonts w:ascii="Arial" w:hAnsi="Arial"/>
                      <w:color w:val="FFFFFF"/>
                      <w:sz w:val="28"/>
                      <w:szCs w:val="28"/>
                    </w:rPr>
                    <w:t>30</w:t>
                  </w:r>
                  <w:r w:rsidRPr="00C26088">
                    <w:rPr>
                      <w:rFonts w:ascii="Arial" w:hAnsi="Arial"/>
                      <w:color w:val="FFFFFF"/>
                      <w:sz w:val="28"/>
                      <w:szCs w:val="28"/>
                    </w:rPr>
                    <w:t>, autour d’un thème.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16" o:spid="_x0000_s1037" type="#_x0000_t202" style="position:absolute;margin-left:-47.85pt;margin-top:48.95pt;width:374.25pt;height:4in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" filled="f" stroked="f">
            <v:textbox style="mso-next-textbox:#Zone de texte 16">
              <w:txbxContent>
                <w:p w:rsidR="002664A4" w:rsidRPr="008F17C0" w:rsidRDefault="002664A4" w:rsidP="009759B4">
                  <w:pPr>
                    <w:spacing w:line="276" w:lineRule="auto"/>
                    <w:jc w:val="center"/>
                    <w:rPr>
                      <w:rFonts w:ascii="Arial" w:hAnsi="Arial"/>
                      <w:b/>
                      <w:color w:val="D40174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D40174"/>
                      <w:sz w:val="20"/>
                      <w:szCs w:val="20"/>
                    </w:rPr>
                    <w:t>19 janvier 2016</w:t>
                  </w:r>
                </w:p>
                <w:p w:rsidR="002664A4" w:rsidRPr="008F17C0" w:rsidRDefault="002664A4" w:rsidP="003175C7">
                  <w:pPr>
                    <w:spacing w:line="276" w:lineRule="auto"/>
                    <w:jc w:val="center"/>
                    <w:rPr>
                      <w:rFonts w:ascii="Arial" w:hAnsi="Arial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FF"/>
                      <w:sz w:val="20"/>
                      <w:szCs w:val="20"/>
                    </w:rPr>
                    <w:t>L’annonce de la maladie</w:t>
                  </w:r>
                </w:p>
                <w:p w:rsidR="002664A4" w:rsidRPr="008F17C0" w:rsidRDefault="002664A4" w:rsidP="003175C7">
                  <w:pPr>
                    <w:spacing w:line="276" w:lineRule="auto"/>
                    <w:jc w:val="center"/>
                    <w:rPr>
                      <w:rFonts w:ascii="Arial" w:hAnsi="Arial"/>
                      <w:b/>
                      <w:color w:val="D40174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D40174"/>
                      <w:sz w:val="20"/>
                      <w:szCs w:val="20"/>
                    </w:rPr>
                    <w:t>16 février 2016</w:t>
                  </w:r>
                </w:p>
                <w:p w:rsidR="002664A4" w:rsidRPr="008F17C0" w:rsidRDefault="002664A4" w:rsidP="003175C7">
                  <w:pPr>
                    <w:spacing w:line="276" w:lineRule="auto"/>
                    <w:jc w:val="center"/>
                    <w:rPr>
                      <w:rFonts w:ascii="Arial" w:hAnsi="Arial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FF"/>
                      <w:sz w:val="20"/>
                      <w:szCs w:val="20"/>
                    </w:rPr>
                    <w:t>La solitude de l’aidant</w:t>
                  </w:r>
                  <w:r w:rsidRPr="008F17C0">
                    <w:rPr>
                      <w:rFonts w:ascii="Arial" w:hAnsi="Arial"/>
                      <w:b/>
                      <w:color w:val="0000FF"/>
                      <w:sz w:val="20"/>
                      <w:szCs w:val="20"/>
                    </w:rPr>
                    <w:t xml:space="preserve"> </w:t>
                  </w:r>
                </w:p>
                <w:p w:rsidR="002664A4" w:rsidRPr="008F17C0" w:rsidRDefault="002664A4" w:rsidP="003175C7">
                  <w:pPr>
                    <w:spacing w:line="276" w:lineRule="auto"/>
                    <w:jc w:val="center"/>
                    <w:rPr>
                      <w:rFonts w:ascii="Arial" w:hAnsi="Arial"/>
                      <w:b/>
                      <w:color w:val="D40174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D40174"/>
                      <w:sz w:val="20"/>
                      <w:szCs w:val="20"/>
                    </w:rPr>
                    <w:t>15 mars 2016</w:t>
                  </w:r>
                </w:p>
                <w:p w:rsidR="002664A4" w:rsidRPr="008F17C0" w:rsidRDefault="002664A4" w:rsidP="003175C7">
                  <w:pPr>
                    <w:spacing w:line="276" w:lineRule="auto"/>
                    <w:jc w:val="center"/>
                    <w:rPr>
                      <w:rFonts w:ascii="Arial" w:hAnsi="Arial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FF"/>
                      <w:sz w:val="20"/>
                      <w:szCs w:val="20"/>
                    </w:rPr>
                    <w:t>Les étapes difficiles à franchir dans l’accompagnement de son proche</w:t>
                  </w:r>
                </w:p>
                <w:p w:rsidR="002664A4" w:rsidRPr="008F17C0" w:rsidRDefault="002664A4" w:rsidP="003175C7">
                  <w:pPr>
                    <w:spacing w:line="276" w:lineRule="auto"/>
                    <w:jc w:val="center"/>
                    <w:rPr>
                      <w:rFonts w:ascii="Arial" w:hAnsi="Arial"/>
                      <w:b/>
                      <w:color w:val="D40174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D40174"/>
                      <w:sz w:val="20"/>
                      <w:szCs w:val="20"/>
                    </w:rPr>
                    <w:t>19 avril 2016</w:t>
                  </w:r>
                </w:p>
                <w:p w:rsidR="002664A4" w:rsidRPr="008F17C0" w:rsidRDefault="002664A4" w:rsidP="003175C7">
                  <w:pPr>
                    <w:spacing w:line="276" w:lineRule="auto"/>
                    <w:jc w:val="center"/>
                    <w:rPr>
                      <w:rFonts w:ascii="Arial" w:hAnsi="Arial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FF"/>
                      <w:sz w:val="20"/>
                      <w:szCs w:val="20"/>
                    </w:rPr>
                    <w:t>Ces inquiétudes qui ne me quittent plus</w:t>
                  </w:r>
                </w:p>
                <w:p w:rsidR="002664A4" w:rsidRPr="008F17C0" w:rsidRDefault="002664A4" w:rsidP="003175C7">
                  <w:pPr>
                    <w:spacing w:line="276" w:lineRule="auto"/>
                    <w:jc w:val="center"/>
                    <w:rPr>
                      <w:rFonts w:ascii="Arial" w:hAnsi="Arial"/>
                      <w:b/>
                      <w:color w:val="D40174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D40174"/>
                      <w:sz w:val="20"/>
                      <w:szCs w:val="20"/>
                    </w:rPr>
                    <w:t>17 mai 2016</w:t>
                  </w:r>
                </w:p>
                <w:p w:rsidR="002664A4" w:rsidRPr="008F17C0" w:rsidRDefault="002664A4" w:rsidP="003175C7">
                  <w:pPr>
                    <w:spacing w:line="276" w:lineRule="auto"/>
                    <w:jc w:val="center"/>
                    <w:rPr>
                      <w:rFonts w:ascii="Arial" w:hAnsi="Arial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FF"/>
                      <w:sz w:val="20"/>
                      <w:szCs w:val="20"/>
                    </w:rPr>
                    <w:t>La fin de vie : comment s’y préparer ?</w:t>
                  </w:r>
                </w:p>
                <w:p w:rsidR="002664A4" w:rsidRPr="008F17C0" w:rsidRDefault="002664A4" w:rsidP="003175C7">
                  <w:pPr>
                    <w:spacing w:line="276" w:lineRule="auto"/>
                    <w:jc w:val="center"/>
                    <w:rPr>
                      <w:rFonts w:ascii="Arial" w:hAnsi="Arial"/>
                      <w:b/>
                      <w:color w:val="D40174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D40174"/>
                      <w:sz w:val="20"/>
                      <w:szCs w:val="20"/>
                    </w:rPr>
                    <w:t>21 juin 2016</w:t>
                  </w:r>
                </w:p>
                <w:p w:rsidR="002664A4" w:rsidRPr="008F17C0" w:rsidRDefault="002664A4" w:rsidP="003175C7">
                  <w:pPr>
                    <w:spacing w:line="276" w:lineRule="auto"/>
                    <w:jc w:val="center"/>
                    <w:rPr>
                      <w:rFonts w:ascii="Arial" w:hAnsi="Arial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FF"/>
                      <w:sz w:val="20"/>
                      <w:szCs w:val="20"/>
                    </w:rPr>
                    <w:t>Peut-on interdire ou cacher des choses à son proche ?</w:t>
                  </w:r>
                </w:p>
                <w:p w:rsidR="002664A4" w:rsidRPr="008F17C0" w:rsidRDefault="002664A4" w:rsidP="003175C7">
                  <w:pPr>
                    <w:spacing w:line="276" w:lineRule="auto"/>
                    <w:jc w:val="center"/>
                    <w:rPr>
                      <w:rFonts w:ascii="Arial" w:hAnsi="Arial"/>
                      <w:b/>
                      <w:color w:val="D40174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D40174"/>
                      <w:sz w:val="20"/>
                      <w:szCs w:val="20"/>
                    </w:rPr>
                    <w:t>20 septembre 2016</w:t>
                  </w:r>
                </w:p>
                <w:p w:rsidR="002664A4" w:rsidRPr="008F17C0" w:rsidRDefault="002664A4" w:rsidP="003175C7">
                  <w:pPr>
                    <w:spacing w:line="276" w:lineRule="auto"/>
                    <w:jc w:val="center"/>
                    <w:rPr>
                      <w:rFonts w:ascii="Arial" w:hAnsi="Arial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FF"/>
                      <w:sz w:val="20"/>
                      <w:szCs w:val="20"/>
                    </w:rPr>
                    <w:t>Mon proche refuse l’aide extérieure</w:t>
                  </w:r>
                </w:p>
                <w:p w:rsidR="002664A4" w:rsidRPr="008F17C0" w:rsidRDefault="002664A4" w:rsidP="003175C7">
                  <w:pPr>
                    <w:spacing w:line="276" w:lineRule="auto"/>
                    <w:jc w:val="center"/>
                    <w:rPr>
                      <w:rFonts w:ascii="Arial" w:hAnsi="Arial"/>
                      <w:b/>
                      <w:color w:val="D40174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D40174"/>
                      <w:sz w:val="20"/>
                      <w:szCs w:val="20"/>
                    </w:rPr>
                    <w:t>18 octobre 2016</w:t>
                  </w:r>
                </w:p>
                <w:p w:rsidR="002664A4" w:rsidRPr="008F17C0" w:rsidRDefault="002664A4" w:rsidP="003175C7">
                  <w:pPr>
                    <w:spacing w:line="276" w:lineRule="auto"/>
                    <w:jc w:val="center"/>
                    <w:rPr>
                      <w:rFonts w:ascii="Arial" w:hAnsi="Arial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FF"/>
                      <w:sz w:val="20"/>
                      <w:szCs w:val="20"/>
                    </w:rPr>
                    <w:t>Le deuil de la personne aidée après son accompagnement</w:t>
                  </w:r>
                </w:p>
                <w:p w:rsidR="002664A4" w:rsidRPr="008F17C0" w:rsidRDefault="002664A4" w:rsidP="008F17C0">
                  <w:pPr>
                    <w:spacing w:line="276" w:lineRule="auto"/>
                    <w:jc w:val="center"/>
                    <w:rPr>
                      <w:rFonts w:ascii="Arial" w:hAnsi="Arial"/>
                      <w:b/>
                      <w:color w:val="D40174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D40174"/>
                      <w:sz w:val="20"/>
                      <w:szCs w:val="20"/>
                    </w:rPr>
                    <w:t>15 novembre 2016</w:t>
                  </w:r>
                </w:p>
                <w:p w:rsidR="002664A4" w:rsidRPr="008F17C0" w:rsidRDefault="002664A4" w:rsidP="008F17C0">
                  <w:pPr>
                    <w:spacing w:line="276" w:lineRule="auto"/>
                    <w:jc w:val="center"/>
                    <w:rPr>
                      <w:rFonts w:ascii="Arial" w:hAnsi="Arial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FF"/>
                      <w:sz w:val="20"/>
                      <w:szCs w:val="20"/>
                    </w:rPr>
                    <w:t>Faut-il tout dire de l’histoire familiale aux professionnels ?</w:t>
                  </w:r>
                </w:p>
                <w:p w:rsidR="002664A4" w:rsidRPr="008F17C0" w:rsidRDefault="002664A4" w:rsidP="00215793">
                  <w:pPr>
                    <w:spacing w:line="276" w:lineRule="auto"/>
                    <w:jc w:val="center"/>
                    <w:rPr>
                      <w:rFonts w:ascii="Arial" w:hAnsi="Arial"/>
                      <w:b/>
                      <w:color w:val="D40174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D40174"/>
                      <w:sz w:val="20"/>
                      <w:szCs w:val="20"/>
                    </w:rPr>
                    <w:t>20 décembre 2016</w:t>
                  </w:r>
                </w:p>
                <w:p w:rsidR="002664A4" w:rsidRDefault="002664A4" w:rsidP="00215793">
                  <w:pPr>
                    <w:spacing w:line="276" w:lineRule="auto"/>
                    <w:jc w:val="center"/>
                    <w:rPr>
                      <w:rFonts w:ascii="Arial" w:hAnsi="Arial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00FF"/>
                      <w:sz w:val="20"/>
                      <w:szCs w:val="20"/>
                    </w:rPr>
                    <w:t>Anticiper et préparer les changements</w:t>
                  </w:r>
                </w:p>
                <w:p w:rsidR="002664A4" w:rsidRPr="001F709F" w:rsidRDefault="002664A4" w:rsidP="00215793">
                  <w:pPr>
                    <w:spacing w:line="276" w:lineRule="auto"/>
                    <w:jc w:val="center"/>
                    <w:rPr>
                      <w:rFonts w:ascii="Arial" w:hAnsi="Arial"/>
                      <w:b/>
                      <w:color w:val="CC0066"/>
                    </w:rPr>
                  </w:pPr>
                  <w:r w:rsidRPr="001F709F">
                    <w:rPr>
                      <w:rFonts w:ascii="Arial" w:hAnsi="Arial"/>
                      <w:b/>
                      <w:color w:val="CC0066"/>
                      <w:sz w:val="21"/>
                      <w:szCs w:val="21"/>
                    </w:rPr>
                    <w:t>Un accueil de votre proche est proposé sur place pendant les</w:t>
                  </w:r>
                  <w:r w:rsidRPr="001F709F">
                    <w:rPr>
                      <w:rFonts w:ascii="Arial" w:hAnsi="Arial"/>
                      <w:b/>
                      <w:color w:val="CC0066"/>
                    </w:rPr>
                    <w:t xml:space="preserve"> séances</w:t>
                  </w:r>
                </w:p>
                <w:p w:rsidR="002664A4" w:rsidRPr="002E603F" w:rsidRDefault="002664A4" w:rsidP="00E92085">
                  <w:pPr>
                    <w:rPr>
                      <w:rFonts w:ascii="Arial" w:hAnsi="Arial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Zone de texte 17" o:spid="_x0000_s1038" type="#_x0000_t202" style="position:absolute;margin-left:0;margin-top:21.95pt;width:271.5pt;height:27pt;z-index:25165670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" filled="f" stroked="f">
            <v:textbox style="mso-next-textbox:#Zone de texte 17">
              <w:txbxContent>
                <w:p w:rsidR="002664A4" w:rsidRPr="00FC419D" w:rsidRDefault="002664A4" w:rsidP="009759B4">
                  <w:pPr>
                    <w:jc w:val="center"/>
                    <w:rPr>
                      <w:rFonts w:ascii="Arial" w:hAnsi="Arial"/>
                      <w:b/>
                      <w:color w:val="D40174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b/>
                      <w:color w:val="D40174"/>
                      <w:sz w:val="36"/>
                      <w:szCs w:val="36"/>
                    </w:rPr>
                    <w:t>CALENDRIER année 2016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Zone de texte 23" o:spid="_x0000_s1039" type="#_x0000_t202" style="position:absolute;margin-left:225pt;margin-top:417.95pt;width:126pt;height:43.1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" filled="f" stroked="f">
            <v:textbox style="mso-next-textbox:#Zone de texte 23">
              <w:txbxContent>
                <w:p w:rsidR="002664A4" w:rsidRPr="002E603F" w:rsidRDefault="002664A4" w:rsidP="00E92085">
                  <w:pPr>
                    <w:spacing w:line="276" w:lineRule="auto"/>
                    <w:rPr>
                      <w:rFonts w:ascii="Arial" w:hAnsi="Arial"/>
                      <w:color w:val="172137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 xml:space="preserve">    03 82 82 72 57</w:t>
                  </w:r>
                </w:p>
                <w:p w:rsidR="002664A4" w:rsidRPr="00C26088" w:rsidRDefault="002664A4" w:rsidP="00E92085">
                  <w:pPr>
                    <w:spacing w:line="276" w:lineRule="auto"/>
                    <w:rPr>
                      <w:rFonts w:ascii="Arial" w:hAnsi="Arial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FFFFFF"/>
                      <w:sz w:val="20"/>
                      <w:szCs w:val="20"/>
                    </w:rPr>
                    <w:t>accueil@gerontonord.fr</w:t>
                  </w:r>
                </w:p>
                <w:p w:rsidR="002664A4" w:rsidRPr="002E603F" w:rsidRDefault="002664A4" w:rsidP="00E92085">
                  <w:pPr>
                    <w:spacing w:line="276" w:lineRule="auto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Image 2" o:spid="_x0000_s1040" type="#_x0000_t75" style="position:absolute;margin-left:-63pt;margin-top:-90pt;width:421.2pt;height:595.25pt;z-index:-251661824;visibility:visible;mso-position-horizontal-relative:margin;mso-position-vertical-relative:margin" filled="t">
            <v:fill r:id="rId12" o:title="" recolor="t" rotate="t" type="frame"/>
            <v:imagedata r:id="rId12" o:title=""/>
            <w10:wrap anchorx="margin" anchory="margin"/>
            <w10:anchorlock/>
          </v:shape>
        </w:pict>
      </w:r>
    </w:p>
    <w:sectPr w:rsidR="002664A4" w:rsidRPr="00FC419D" w:rsidSect="002F1696">
      <w:pgSz w:w="8380" w:h="1190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engardo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1696"/>
    <w:rsid w:val="00001CAB"/>
    <w:rsid w:val="000059CE"/>
    <w:rsid w:val="000A1F96"/>
    <w:rsid w:val="000E0CD2"/>
    <w:rsid w:val="0010237E"/>
    <w:rsid w:val="001338CA"/>
    <w:rsid w:val="0015607A"/>
    <w:rsid w:val="00161A6F"/>
    <w:rsid w:val="00162CDB"/>
    <w:rsid w:val="00165AC9"/>
    <w:rsid w:val="001F709F"/>
    <w:rsid w:val="00215793"/>
    <w:rsid w:val="002664A4"/>
    <w:rsid w:val="002C1C27"/>
    <w:rsid w:val="002D7F1B"/>
    <w:rsid w:val="002E1B32"/>
    <w:rsid w:val="002E245C"/>
    <w:rsid w:val="002E603F"/>
    <w:rsid w:val="002E7F27"/>
    <w:rsid w:val="002F1696"/>
    <w:rsid w:val="003175C7"/>
    <w:rsid w:val="00327C11"/>
    <w:rsid w:val="00330900"/>
    <w:rsid w:val="00350E25"/>
    <w:rsid w:val="00352C9B"/>
    <w:rsid w:val="0039232B"/>
    <w:rsid w:val="003C5609"/>
    <w:rsid w:val="004508BA"/>
    <w:rsid w:val="00460784"/>
    <w:rsid w:val="004A7DC4"/>
    <w:rsid w:val="004E77C7"/>
    <w:rsid w:val="00506061"/>
    <w:rsid w:val="00547FAD"/>
    <w:rsid w:val="0055200D"/>
    <w:rsid w:val="007032D8"/>
    <w:rsid w:val="00731096"/>
    <w:rsid w:val="007C4A5F"/>
    <w:rsid w:val="0083398F"/>
    <w:rsid w:val="00850ECF"/>
    <w:rsid w:val="008E05E6"/>
    <w:rsid w:val="008E1D30"/>
    <w:rsid w:val="008F17C0"/>
    <w:rsid w:val="00904172"/>
    <w:rsid w:val="009759B4"/>
    <w:rsid w:val="009F0A6C"/>
    <w:rsid w:val="00A046B1"/>
    <w:rsid w:val="00A9621A"/>
    <w:rsid w:val="00AB1F97"/>
    <w:rsid w:val="00AC43C1"/>
    <w:rsid w:val="00AE67B5"/>
    <w:rsid w:val="00B467A9"/>
    <w:rsid w:val="00B709A6"/>
    <w:rsid w:val="00BB6A57"/>
    <w:rsid w:val="00BD5102"/>
    <w:rsid w:val="00C1797E"/>
    <w:rsid w:val="00C26088"/>
    <w:rsid w:val="00CF4798"/>
    <w:rsid w:val="00D3771C"/>
    <w:rsid w:val="00D464BC"/>
    <w:rsid w:val="00E33E12"/>
    <w:rsid w:val="00E7119F"/>
    <w:rsid w:val="00E92085"/>
    <w:rsid w:val="00ED7E09"/>
    <w:rsid w:val="00EF5763"/>
    <w:rsid w:val="00FC4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D30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A1F9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1F96"/>
    <w:rPr>
      <w:rFonts w:ascii="Lucida Grande" w:hAnsi="Lucida Grande"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0A1F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http://www.labalabel.com/wp-content/uploads/2012/05/Soutenu_par_Q1-478x500.jpg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hyperlink" Target="http://www.labalabel.com/wp-content/uploads/2012/05/Soutenu_par_Q1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3</Words>
  <Characters>21</Characters>
  <Application>Microsoft Office Outlook</Application>
  <DocSecurity>0</DocSecurity>
  <Lines>0</Lines>
  <Paragraphs>0</Paragraphs>
  <ScaleCrop>false</ScaleCrop>
  <Company>HB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Harold Kuhnel</dc:creator>
  <cp:keywords/>
  <dc:description/>
  <cp:lastModifiedBy>SOPHIE</cp:lastModifiedBy>
  <cp:revision>2</cp:revision>
  <cp:lastPrinted>2015-12-07T09:54:00Z</cp:lastPrinted>
  <dcterms:created xsi:type="dcterms:W3CDTF">2016-01-10T20:29:00Z</dcterms:created>
  <dcterms:modified xsi:type="dcterms:W3CDTF">2016-01-10T20:29:00Z</dcterms:modified>
</cp:coreProperties>
</file>